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664" w:rsidRPr="00646BF3" w:rsidRDefault="00B25664" w:rsidP="00646BF3">
      <w:pPr>
        <w:spacing w:after="0" w:line="360" w:lineRule="auto"/>
        <w:jc w:val="both"/>
        <w:rPr>
          <w:rFonts w:ascii="Times New Roman" w:hAnsi="Times New Roman"/>
          <w:b/>
          <w:lang w:eastAsia="en-US"/>
        </w:rPr>
      </w:pPr>
      <w:r w:rsidRPr="00646BF3">
        <w:rPr>
          <w:rFonts w:ascii="Times New Roman" w:hAnsi="Times New Roman"/>
          <w:b/>
        </w:rPr>
        <w:t xml:space="preserve">Uprawnienia do bezpłatnych i ulgowych przejazdów </w:t>
      </w:r>
      <w:r w:rsidRPr="00646BF3">
        <w:rPr>
          <w:rFonts w:ascii="Times New Roman" w:hAnsi="Times New Roman"/>
          <w:b/>
          <w:bCs/>
        </w:rPr>
        <w:t>środkami komunikacji miejskiej,</w:t>
      </w:r>
      <w:r w:rsidRPr="00646BF3">
        <w:rPr>
          <w:rFonts w:ascii="Times New Roman" w:hAnsi="Times New Roman"/>
          <w:b/>
          <w:bCs/>
        </w:rPr>
        <w:br/>
        <w:t xml:space="preserve">w ramach usługi publicznego transportu zbiorowego organizowanego przez Gminę Skarżysko-Kamienna </w:t>
      </w:r>
      <w:r w:rsidRPr="00646BF3">
        <w:rPr>
          <w:rFonts w:ascii="Times New Roman" w:hAnsi="Times New Roman"/>
          <w:b/>
        </w:rPr>
        <w:t>oraz sposób dokumentowania tych uprawnień</w:t>
      </w:r>
    </w:p>
    <w:p w:rsidR="00B25664" w:rsidRPr="00646BF3" w:rsidRDefault="00B25664" w:rsidP="00646BF3">
      <w:pPr>
        <w:spacing w:after="0" w:line="360" w:lineRule="auto"/>
        <w:jc w:val="both"/>
        <w:rPr>
          <w:rFonts w:ascii="Times New Roman" w:hAnsi="Times New Roman"/>
        </w:rPr>
      </w:pPr>
    </w:p>
    <w:p w:rsidR="00B25664" w:rsidRPr="00646BF3" w:rsidRDefault="00B25664" w:rsidP="00646BF3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/>
        </w:rPr>
      </w:pPr>
      <w:r w:rsidRPr="00646BF3">
        <w:rPr>
          <w:rFonts w:ascii="Times New Roman" w:hAnsi="Times New Roman"/>
          <w:b/>
        </w:rPr>
        <w:t>Przejazdy bezpłatne:</w:t>
      </w:r>
    </w:p>
    <w:tbl>
      <w:tblPr>
        <w:tblpPr w:leftFromText="141" w:rightFromText="141" w:bottomFromText="200" w:vertAnchor="text" w:tblpXSpec="center" w:tblpY="1"/>
        <w:tblOverlap w:val="never"/>
        <w:tblW w:w="9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9"/>
        <w:gridCol w:w="4075"/>
        <w:gridCol w:w="4518"/>
      </w:tblGrid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46BF3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075" w:type="dxa"/>
            <w:shd w:val="clear" w:color="auto" w:fill="8DB3E2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46BF3">
              <w:rPr>
                <w:rFonts w:ascii="Times New Roman" w:hAnsi="Times New Roman"/>
                <w:b/>
              </w:rPr>
              <w:t>Osoby uprawnione</w:t>
            </w:r>
          </w:p>
        </w:tc>
        <w:tc>
          <w:tcPr>
            <w:tcW w:w="4518" w:type="dxa"/>
            <w:shd w:val="clear" w:color="auto" w:fill="8DB3E2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46BF3">
              <w:rPr>
                <w:rFonts w:ascii="Times New Roman" w:hAnsi="Times New Roman"/>
                <w:b/>
              </w:rPr>
              <w:t>Podstawa uprawnienia</w:t>
            </w:r>
          </w:p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46BF3">
              <w:rPr>
                <w:rFonts w:ascii="Times New Roman" w:hAnsi="Times New Roman"/>
                <w:b/>
              </w:rPr>
              <w:t>/dokument poświadczający uprawnienia/</w:t>
            </w:r>
          </w:p>
        </w:tc>
      </w:tr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1.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Niepełnosprawni w stopniu znacznym wraz z opiekunem towarzyszącym im w pojeździe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Legitymacja osoby niepełnosprawnej wydanej przez Zespół ds. Orzekania</w:t>
            </w:r>
          </w:p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o stopniu niepełnosprawności z wpisanym znacznym stopniem niepełnosprawności</w:t>
            </w:r>
          </w:p>
        </w:tc>
      </w:tr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2.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Niewidomi wraz z opiekunem towarzyszącym im w pojeździe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Legitymacja wydana przez Polski Związek Niewidomych</w:t>
            </w:r>
          </w:p>
        </w:tc>
      </w:tr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3.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Dzieci do 4 lat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Oświadczenie opiekuna</w:t>
            </w:r>
          </w:p>
        </w:tc>
      </w:tr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4.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Osoby, które ukończyły 72 rok życia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Dokument stwierdzający wiek i tożsamość pasażera</w:t>
            </w:r>
          </w:p>
        </w:tc>
      </w:tr>
      <w:tr w:rsidR="00B25664" w:rsidRPr="004B04ED" w:rsidTr="00646BF3">
        <w:trPr>
          <w:trHeight w:val="139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5.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Umundurowani funkcjonariusze Policji, Straży Miejskiej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--------</w:t>
            </w:r>
          </w:p>
        </w:tc>
      </w:tr>
      <w:tr w:rsidR="00B25664" w:rsidRPr="004B04ED" w:rsidTr="00646BF3">
        <w:trPr>
          <w:trHeight w:val="1367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6.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Default="00B25664" w:rsidP="00646BF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Zasłużony Honorowy Dawca Krwi I stopnia, </w:t>
            </w:r>
          </w:p>
          <w:p w:rsidR="00B25664" w:rsidRPr="00646BF3" w:rsidRDefault="00B25664" w:rsidP="00646BF3">
            <w:pPr>
              <w:pStyle w:val="Default"/>
              <w:rPr>
                <w:sz w:val="22"/>
                <w:szCs w:val="22"/>
                <w:shd w:val="clear" w:color="auto" w:fill="FFFFFF"/>
              </w:rPr>
            </w:pPr>
            <w:r>
              <w:t>Zasłużony Honorowy Dawca Krwi II stopnia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646BF3">
              <w:rPr>
                <w:rFonts w:ascii="Times New Roman" w:hAnsi="Times New Roman"/>
              </w:rPr>
              <w:t xml:space="preserve">Legitymacja </w:t>
            </w:r>
            <w:r w:rsidRPr="00646BF3">
              <w:rPr>
                <w:rFonts w:ascii="Times New Roman" w:hAnsi="Times New Roman"/>
                <w:lang w:val="en-US"/>
              </w:rPr>
              <w:t>„</w:t>
            </w:r>
            <w:r w:rsidRPr="004B04ED">
              <w:rPr>
                <w:rFonts w:ascii="Times New Roman" w:hAnsi="Times New Roman"/>
              </w:rPr>
              <w:t xml:space="preserve">Zasłużony Honorowy Dawca Krwi I stopnia” </w:t>
            </w:r>
            <w:r w:rsidRPr="00646BF3">
              <w:rPr>
                <w:rFonts w:ascii="Times New Roman" w:hAnsi="Times New Roman"/>
              </w:rPr>
              <w:t>wraz z </w:t>
            </w:r>
            <w:r w:rsidRPr="00646BF3">
              <w:rPr>
                <w:rFonts w:ascii="Times New Roman" w:hAnsi="Times New Roman"/>
                <w:lang w:val="en-US"/>
              </w:rPr>
              <w:t>dokumentem potwierdzającym tożsamość,</w:t>
            </w:r>
          </w:p>
          <w:p w:rsidR="00B25664" w:rsidRPr="00646BF3" w:rsidRDefault="00B25664" w:rsidP="00646BF3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646BF3">
              <w:rPr>
                <w:rFonts w:ascii="Times New Roman" w:hAnsi="Times New Roman"/>
              </w:rPr>
              <w:t xml:space="preserve">Legitymacja </w:t>
            </w:r>
            <w:r w:rsidRPr="00646BF3">
              <w:rPr>
                <w:rFonts w:ascii="Times New Roman" w:hAnsi="Times New Roman"/>
                <w:lang w:val="en-US"/>
              </w:rPr>
              <w:t>„</w:t>
            </w:r>
            <w:r w:rsidRPr="004B04ED">
              <w:rPr>
                <w:rFonts w:ascii="Times New Roman" w:hAnsi="Times New Roman"/>
              </w:rPr>
              <w:t xml:space="preserve">Zasłużony Honorowy Dawca Krwi II stopnia” </w:t>
            </w:r>
            <w:r w:rsidRPr="00646BF3">
              <w:rPr>
                <w:rFonts w:ascii="Times New Roman" w:hAnsi="Times New Roman"/>
              </w:rPr>
              <w:t>wraz z </w:t>
            </w:r>
            <w:r w:rsidRPr="00646BF3">
              <w:rPr>
                <w:rFonts w:ascii="Times New Roman" w:hAnsi="Times New Roman"/>
                <w:lang w:val="en-US"/>
              </w:rPr>
              <w:t>dokumentem potwierdzającym tożsamość</w:t>
            </w:r>
          </w:p>
        </w:tc>
      </w:tr>
      <w:tr w:rsidR="00B25664" w:rsidRPr="004B04ED" w:rsidTr="00646BF3">
        <w:trPr>
          <w:trHeight w:val="1593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/>
              <w:jc w:val="center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7.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Osoby o potwierdzonym statusie działacza opozycji antykomunistycznej lub osoby represjonowanej z powodów politycznych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646BF3">
              <w:rPr>
                <w:sz w:val="22"/>
                <w:szCs w:val="22"/>
              </w:rPr>
              <w:t>Legitymacja działacza opozycji antykomunistycznej lub osoby represjonowanej z powodów politycznych wydana przez</w:t>
            </w:r>
          </w:p>
          <w:p w:rsidR="00B25664" w:rsidRPr="004B04ED" w:rsidRDefault="00B25664" w:rsidP="00646BF3">
            <w:pPr>
              <w:spacing w:after="0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Szefa Urzędu ds. Kombatantów i Osób Represjonowanych</w:t>
            </w:r>
          </w:p>
        </w:tc>
      </w:tr>
      <w:tr w:rsidR="00B25664" w:rsidRPr="004B04ED" w:rsidTr="00646BF3">
        <w:trPr>
          <w:trHeight w:val="1596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/>
              <w:jc w:val="center"/>
              <w:rPr>
                <w:rFonts w:ascii="Times New Roman" w:hAnsi="Times New Roman"/>
                <w:lang w:val="en-US"/>
              </w:rPr>
            </w:pPr>
            <w:r w:rsidRPr="00646BF3">
              <w:rPr>
                <w:rFonts w:ascii="Times New Roman" w:hAnsi="Times New Roman"/>
                <w:lang w:val="en-US"/>
              </w:rPr>
              <w:t>8.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/>
              <w:rPr>
                <w:rFonts w:ascii="Times New Roman" w:hAnsi="Times New Roman"/>
                <w:lang w:eastAsia="en-US"/>
              </w:rPr>
            </w:pPr>
            <w:r w:rsidRPr="00646BF3">
              <w:rPr>
                <w:rFonts w:ascii="Times New Roman" w:hAnsi="Times New Roman"/>
              </w:rPr>
              <w:t xml:space="preserve">Pracownik etatowy, emeryt, rencista MKS w Skarżysku-Kamiennej Spółka z o. o. oraz </w:t>
            </w:r>
            <w:r>
              <w:rPr>
                <w:rFonts w:ascii="Times New Roman" w:hAnsi="Times New Roman"/>
              </w:rPr>
              <w:t xml:space="preserve"> współmałżonek i dzieci pracownika do ukończenia 24 roku życia.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4B04ED" w:rsidRDefault="00B25664" w:rsidP="00646BF3">
            <w:pPr>
              <w:spacing w:after="0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Legitymacja ze zdjęciem wydana przez MKS Sp. z o. o. w Skarżysku-Kamiennej, zawierająca dane osoby uprawnionej do przejazdu bezpłatnego wraz z dokumentem potwierdzającym tożsamość</w:t>
            </w:r>
          </w:p>
        </w:tc>
      </w:tr>
      <w:tr w:rsidR="00B25664" w:rsidRPr="004B04ED" w:rsidTr="00646BF3">
        <w:trPr>
          <w:trHeight w:val="1564"/>
        </w:trPr>
        <w:tc>
          <w:tcPr>
            <w:tcW w:w="569" w:type="dxa"/>
            <w:shd w:val="clear" w:color="auto" w:fill="548DD4"/>
            <w:vAlign w:val="center"/>
          </w:tcPr>
          <w:p w:rsidR="00B25664" w:rsidRPr="00646BF3" w:rsidRDefault="00B25664" w:rsidP="00646BF3">
            <w:pPr>
              <w:spacing w:after="0"/>
              <w:jc w:val="center"/>
              <w:rPr>
                <w:rFonts w:ascii="Times New Roman" w:hAnsi="Times New Roman"/>
                <w:lang w:val="en-US"/>
              </w:rPr>
            </w:pPr>
            <w:r w:rsidRPr="00646BF3">
              <w:rPr>
                <w:rFonts w:ascii="Times New Roman" w:hAnsi="Times New Roman"/>
                <w:lang w:val="en-US"/>
              </w:rPr>
              <w:t>9.</w:t>
            </w:r>
          </w:p>
        </w:tc>
        <w:tc>
          <w:tcPr>
            <w:tcW w:w="4075" w:type="dxa"/>
            <w:shd w:val="clear" w:color="auto" w:fill="F2F2F2"/>
            <w:vAlign w:val="center"/>
          </w:tcPr>
          <w:p w:rsidR="00B25664" w:rsidRPr="00646BF3" w:rsidRDefault="00B25664" w:rsidP="00646BF3">
            <w:pPr>
              <w:spacing w:after="0"/>
              <w:rPr>
                <w:rFonts w:ascii="Times New Roman" w:hAnsi="Times New Roman"/>
              </w:rPr>
            </w:pPr>
            <w:r w:rsidRPr="00646BF3">
              <w:rPr>
                <w:rFonts w:ascii="Times New Roman" w:hAnsi="Times New Roman"/>
              </w:rPr>
              <w:t>Pracownik etatowy, emeryt, rencista ZKM w Skarżysku-Kamiennej Spółka z o. o. oraz</w:t>
            </w:r>
            <w:r>
              <w:rPr>
                <w:rFonts w:ascii="Times New Roman" w:hAnsi="Times New Roman"/>
              </w:rPr>
              <w:t xml:space="preserve"> współmałżonek i dzieci pracownika do ukończenia 24 roku życia.</w:t>
            </w:r>
          </w:p>
        </w:tc>
        <w:tc>
          <w:tcPr>
            <w:tcW w:w="4518" w:type="dxa"/>
            <w:shd w:val="clear" w:color="auto" w:fill="F2F2F2"/>
            <w:vAlign w:val="center"/>
          </w:tcPr>
          <w:p w:rsidR="00B25664" w:rsidRPr="004B04ED" w:rsidRDefault="00B25664" w:rsidP="00646BF3">
            <w:pPr>
              <w:spacing w:after="0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Legitymacja ze zdjęciem wydana przez ZKM Sp. z o. o. w Skarżysku-Kamiennej, zawierająca dane osoby uprawnionej do przejazdu bezpłatnego wraz z dokumentem potwierdzającym tożsamość</w:t>
            </w:r>
          </w:p>
        </w:tc>
      </w:tr>
    </w:tbl>
    <w:p w:rsidR="00B25664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Pr="00646BF3" w:rsidRDefault="00B25664" w:rsidP="00646BF3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B25664" w:rsidRPr="00646BF3" w:rsidRDefault="00B25664" w:rsidP="00646BF3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/>
        </w:rPr>
      </w:pPr>
      <w:r w:rsidRPr="00646BF3">
        <w:rPr>
          <w:rFonts w:ascii="Times New Roman" w:hAnsi="Times New Roman"/>
          <w:b/>
        </w:rPr>
        <w:t>Przejazdy ulgowe 50%:</w:t>
      </w:r>
    </w:p>
    <w:tbl>
      <w:tblPr>
        <w:tblpPr w:leftFromText="141" w:rightFromText="141" w:vertAnchor="text" w:tblpXSpec="center" w:tblpY="1"/>
        <w:tblOverlap w:val="never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70"/>
        <w:gridCol w:w="4338"/>
        <w:gridCol w:w="4277"/>
      </w:tblGrid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338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Osoby uprawnione</w:t>
            </w:r>
          </w:p>
        </w:tc>
        <w:tc>
          <w:tcPr>
            <w:tcW w:w="4277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Podstawa uprawnienia</w:t>
            </w:r>
          </w:p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/dokument poświadczający uprawnienia/</w:t>
            </w:r>
          </w:p>
        </w:tc>
      </w:tr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B04ED">
              <w:rPr>
                <w:rFonts w:ascii="Times New Roman" w:hAnsi="Times New Roman"/>
                <w:bCs/>
              </w:rPr>
              <w:t>1.</w:t>
            </w:r>
          </w:p>
        </w:tc>
        <w:tc>
          <w:tcPr>
            <w:tcW w:w="4338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Dzieci w wieku od 4 lat do rozpoczęcia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nauki w szkole podstawowej</w:t>
            </w:r>
          </w:p>
        </w:tc>
        <w:tc>
          <w:tcPr>
            <w:tcW w:w="4277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Oświadczenie opiekuna</w:t>
            </w:r>
          </w:p>
        </w:tc>
      </w:tr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B04ED">
              <w:rPr>
                <w:rFonts w:ascii="Times New Roman" w:hAnsi="Times New Roman"/>
                <w:bCs/>
              </w:rPr>
              <w:t>2.</w:t>
            </w:r>
          </w:p>
        </w:tc>
        <w:tc>
          <w:tcPr>
            <w:tcW w:w="4338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Dzieci i młodzież szkolna do ukończenia 24 roku życia</w:t>
            </w:r>
          </w:p>
        </w:tc>
        <w:tc>
          <w:tcPr>
            <w:tcW w:w="4277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Legitymacja szkolna</w:t>
            </w:r>
          </w:p>
        </w:tc>
      </w:tr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B04ED">
              <w:rPr>
                <w:rFonts w:ascii="Times New Roman" w:hAnsi="Times New Roman"/>
                <w:bCs/>
              </w:rPr>
              <w:t>3.</w:t>
            </w:r>
          </w:p>
        </w:tc>
        <w:tc>
          <w:tcPr>
            <w:tcW w:w="4338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Emeryci i renciści oraz niepełnosprawni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w stopniu umiarkowanym lub lekkim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przed ukończeniem 70 roku życia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pobierający świadczenia emerytalne lub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rentowe</w:t>
            </w:r>
          </w:p>
        </w:tc>
        <w:tc>
          <w:tcPr>
            <w:tcW w:w="4277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Dowód osobisty lub inny dokument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potwierdzający tożsamość pasażera oraz Legitymacja emeryta, rencisty,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Legitymacja osoby niepełnosprawnej z określeniem umiarkowanego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lub lekkiego stopnia niepełnosprawności</w:t>
            </w:r>
          </w:p>
        </w:tc>
      </w:tr>
      <w:tr w:rsidR="00B25664" w:rsidRPr="004B04ED" w:rsidTr="004B04ED">
        <w:trPr>
          <w:trHeight w:val="1025"/>
        </w:trPr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B04ED">
              <w:rPr>
                <w:rFonts w:ascii="Times New Roman" w:hAnsi="Times New Roman"/>
                <w:bCs/>
              </w:rPr>
              <w:t>4.</w:t>
            </w:r>
          </w:p>
        </w:tc>
        <w:tc>
          <w:tcPr>
            <w:tcW w:w="4338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Osoby otrzymujące zasiłki lub świadczenia przedemerytalne z właściwych organów</w:t>
            </w:r>
          </w:p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na terenie miasta Skarżyska-Kamiennej</w:t>
            </w:r>
          </w:p>
        </w:tc>
        <w:tc>
          <w:tcPr>
            <w:tcW w:w="4277" w:type="dxa"/>
            <w:shd w:val="clear" w:color="auto" w:fill="F2F2F2"/>
            <w:vAlign w:val="center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Dowód osobisty i dokument wydany przez właściwe organy o pobieraniu zasiłku lub świadczenia przedemerytalnego</w:t>
            </w:r>
          </w:p>
        </w:tc>
      </w:tr>
    </w:tbl>
    <w:p w:rsidR="00B25664" w:rsidRPr="00646BF3" w:rsidRDefault="00B25664" w:rsidP="00646BF3">
      <w:pPr>
        <w:spacing w:after="0"/>
        <w:jc w:val="both"/>
        <w:rPr>
          <w:rFonts w:ascii="Times New Roman" w:hAnsi="Times New Roman"/>
        </w:rPr>
      </w:pPr>
    </w:p>
    <w:p w:rsidR="00B25664" w:rsidRPr="00646BF3" w:rsidRDefault="00B25664" w:rsidP="00646BF3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/>
        </w:rPr>
      </w:pPr>
      <w:r w:rsidRPr="00646BF3">
        <w:rPr>
          <w:rFonts w:ascii="Times New Roman" w:hAnsi="Times New Roman"/>
          <w:b/>
        </w:rPr>
        <w:t>Bilet socjalny:</w:t>
      </w:r>
    </w:p>
    <w:tbl>
      <w:tblPr>
        <w:tblpPr w:leftFromText="141" w:rightFromText="141" w:vertAnchor="text" w:tblpXSpec="center" w:tblpY="1"/>
        <w:tblOverlap w:val="never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4359"/>
        <w:gridCol w:w="4259"/>
      </w:tblGrid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Calibri"/>
                <w:b/>
                <w:bCs/>
                <w:sz w:val="22"/>
                <w:szCs w:val="22"/>
                <w:lang w:eastAsia="pl-PL"/>
              </w:rPr>
            </w:pPr>
            <w:r w:rsidRPr="004B04ED">
              <w:rPr>
                <w:rFonts w:ascii="Times New Roman" w:hAnsi="Times New Roman" w:cs="Calibri"/>
                <w:b/>
                <w:bCs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4675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Osoby uprawnione</w:t>
            </w:r>
          </w:p>
        </w:tc>
        <w:tc>
          <w:tcPr>
            <w:tcW w:w="4536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Podstawa uprawnienia</w:t>
            </w:r>
          </w:p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/dokument poświadczający uprawnienia/</w:t>
            </w:r>
          </w:p>
        </w:tc>
      </w:tr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 w:cs="Calibri"/>
                <w:bCs/>
                <w:sz w:val="22"/>
                <w:szCs w:val="22"/>
                <w:lang w:eastAsia="pl-PL"/>
              </w:rPr>
            </w:pPr>
            <w:r w:rsidRPr="004B04ED">
              <w:rPr>
                <w:rFonts w:ascii="Times New Roman" w:hAnsi="Times New Roman" w:cs="Calibri"/>
                <w:bCs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4675" w:type="dxa"/>
            <w:shd w:val="clear" w:color="auto" w:fill="F2F2F2"/>
          </w:tcPr>
          <w:p w:rsidR="00B25664" w:rsidRPr="004B04ED" w:rsidRDefault="00B25664" w:rsidP="004B0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4B04ED">
              <w:rPr>
                <w:rFonts w:ascii="Times New Roman" w:hAnsi="Times New Roman"/>
              </w:rPr>
              <w:t>Osoby, które ukończyły 70 rok życia,</w:t>
            </w:r>
            <w:r w:rsidRPr="004B04ED">
              <w:rPr>
                <w:rFonts w:ascii="Times New Roman" w:hAnsi="Times New Roman"/>
              </w:rPr>
              <w:br/>
              <w:t>a nie przekroczyły 72 roku, dotyczy wyłącznie mieszkańców miasta Skarżyska-Kamiennej</w:t>
            </w:r>
          </w:p>
        </w:tc>
        <w:tc>
          <w:tcPr>
            <w:tcW w:w="4536" w:type="dxa"/>
            <w:shd w:val="clear" w:color="auto" w:fill="F2F2F2"/>
          </w:tcPr>
          <w:p w:rsidR="00B25664" w:rsidRPr="004B04ED" w:rsidRDefault="00B25664" w:rsidP="004B04ED">
            <w:pPr>
              <w:pStyle w:val="Default"/>
              <w:rPr>
                <w:sz w:val="22"/>
                <w:szCs w:val="22"/>
              </w:rPr>
            </w:pPr>
            <w:r w:rsidRPr="004B04ED">
              <w:rPr>
                <w:sz w:val="22"/>
                <w:szCs w:val="22"/>
              </w:rPr>
              <w:t>Dowód osobisty lub inny dokument</w:t>
            </w:r>
          </w:p>
          <w:p w:rsidR="00B25664" w:rsidRPr="004B04ED" w:rsidRDefault="00B25664" w:rsidP="004B04ED">
            <w:pPr>
              <w:pStyle w:val="Default"/>
              <w:rPr>
                <w:sz w:val="22"/>
                <w:szCs w:val="22"/>
              </w:rPr>
            </w:pPr>
            <w:r w:rsidRPr="004B04ED">
              <w:rPr>
                <w:sz w:val="22"/>
                <w:szCs w:val="22"/>
              </w:rPr>
              <w:t>Potwierdzający wiek i miejsce zamieszkania</w:t>
            </w:r>
          </w:p>
        </w:tc>
      </w:tr>
    </w:tbl>
    <w:p w:rsidR="00B25664" w:rsidRPr="00646BF3" w:rsidRDefault="00B25664" w:rsidP="00646BF3">
      <w:pPr>
        <w:spacing w:after="0"/>
        <w:jc w:val="both"/>
        <w:rPr>
          <w:rFonts w:ascii="Times New Roman" w:hAnsi="Times New Roman"/>
        </w:rPr>
      </w:pPr>
    </w:p>
    <w:p w:rsidR="00B25664" w:rsidRPr="00646BF3" w:rsidRDefault="00B25664" w:rsidP="00646BF3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/>
        </w:rPr>
      </w:pPr>
      <w:r w:rsidRPr="00646BF3">
        <w:rPr>
          <w:rFonts w:ascii="Times New Roman" w:hAnsi="Times New Roman"/>
          <w:b/>
        </w:rPr>
        <w:t xml:space="preserve">Bilet ulgowy z Kartą Dużej Rodziny </w:t>
      </w:r>
    </w:p>
    <w:tbl>
      <w:tblPr>
        <w:tblpPr w:leftFromText="141" w:rightFromText="141" w:vertAnchor="text" w:tblpXSpec="center" w:tblpY="1"/>
        <w:tblOverlap w:val="never"/>
        <w:tblW w:w="9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4370"/>
        <w:gridCol w:w="4248"/>
      </w:tblGrid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Calibri"/>
                <w:b/>
                <w:bCs/>
                <w:sz w:val="22"/>
                <w:szCs w:val="22"/>
                <w:lang w:eastAsia="pl-PL"/>
              </w:rPr>
            </w:pPr>
            <w:r w:rsidRPr="004B04ED">
              <w:rPr>
                <w:rFonts w:ascii="Times New Roman" w:hAnsi="Times New Roman" w:cs="Calibri"/>
                <w:b/>
                <w:bCs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4677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Osoby uprawnione</w:t>
            </w:r>
          </w:p>
        </w:tc>
        <w:tc>
          <w:tcPr>
            <w:tcW w:w="4534" w:type="dxa"/>
            <w:shd w:val="clear" w:color="auto" w:fill="8DB3E2"/>
            <w:vAlign w:val="center"/>
          </w:tcPr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Podstawa uprawnienia</w:t>
            </w:r>
          </w:p>
          <w:p w:rsidR="00B25664" w:rsidRPr="004B04ED" w:rsidRDefault="00B25664" w:rsidP="004B04E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B04ED">
              <w:rPr>
                <w:rFonts w:ascii="Times New Roman" w:hAnsi="Times New Roman"/>
                <w:b/>
              </w:rPr>
              <w:t>/dokument poświadczający uprawnienia/</w:t>
            </w:r>
          </w:p>
        </w:tc>
      </w:tr>
      <w:tr w:rsidR="00B25664" w:rsidRPr="004B04ED" w:rsidTr="004B04ED">
        <w:tc>
          <w:tcPr>
            <w:tcW w:w="570" w:type="dxa"/>
            <w:shd w:val="clear" w:color="auto" w:fill="548DD4"/>
            <w:vAlign w:val="center"/>
          </w:tcPr>
          <w:p w:rsidR="00B25664" w:rsidRPr="004B04ED" w:rsidRDefault="00B25664" w:rsidP="004B04ED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 w:cs="Calibri"/>
                <w:sz w:val="22"/>
                <w:szCs w:val="22"/>
                <w:lang w:eastAsia="pl-PL"/>
              </w:rPr>
            </w:pPr>
            <w:r w:rsidRPr="004B04ED">
              <w:rPr>
                <w:rFonts w:ascii="Times New Roman" w:hAnsi="Times New Roman" w:cs="Calibri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4677" w:type="dxa"/>
            <w:shd w:val="clear" w:color="auto" w:fill="F2F2F2"/>
          </w:tcPr>
          <w:p w:rsidR="00B25664" w:rsidRPr="004B04ED" w:rsidRDefault="00B25664" w:rsidP="004B04ED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 w:cs="Calibri"/>
                <w:sz w:val="22"/>
                <w:szCs w:val="22"/>
                <w:lang w:eastAsia="pl-PL"/>
              </w:rPr>
            </w:pPr>
            <w:r w:rsidRPr="004B04ED">
              <w:rPr>
                <w:rFonts w:ascii="Times New Roman" w:hAnsi="Times New Roman" w:cs="Calibri"/>
                <w:sz w:val="22"/>
                <w:szCs w:val="22"/>
                <w:lang w:eastAsia="pl-PL"/>
              </w:rPr>
              <w:t>Członkowie rodzin wielodzietnych, którzy posiadają Skarżyską Kartę Dużej Rodziny</w:t>
            </w:r>
          </w:p>
        </w:tc>
        <w:tc>
          <w:tcPr>
            <w:tcW w:w="4534" w:type="dxa"/>
            <w:shd w:val="clear" w:color="auto" w:fill="F2F2F2"/>
          </w:tcPr>
          <w:p w:rsidR="00B25664" w:rsidRPr="004B04ED" w:rsidRDefault="00B25664" w:rsidP="004B04ED">
            <w:pPr>
              <w:pStyle w:val="Default"/>
              <w:rPr>
                <w:sz w:val="22"/>
                <w:szCs w:val="22"/>
              </w:rPr>
            </w:pPr>
            <w:r w:rsidRPr="004B04ED">
              <w:rPr>
                <w:sz w:val="22"/>
                <w:szCs w:val="22"/>
              </w:rPr>
              <w:t>Dokument potwierdzający tożsamość osoby oraz aktualną Skarżyską Karta Dużej Rodziny</w:t>
            </w:r>
          </w:p>
        </w:tc>
      </w:tr>
    </w:tbl>
    <w:p w:rsidR="00B25664" w:rsidRPr="00646BF3" w:rsidRDefault="00B25664" w:rsidP="00646BF3">
      <w:pPr>
        <w:pStyle w:val="ListParagraph"/>
        <w:spacing w:after="0"/>
        <w:ind w:left="0"/>
        <w:jc w:val="both"/>
        <w:rPr>
          <w:rFonts w:ascii="Times New Roman" w:hAnsi="Times New Roman"/>
          <w:b/>
        </w:rPr>
      </w:pPr>
    </w:p>
    <w:p w:rsidR="00B25664" w:rsidRPr="00646BF3" w:rsidRDefault="00B25664" w:rsidP="00646BF3">
      <w:pPr>
        <w:spacing w:after="0"/>
      </w:pPr>
    </w:p>
    <w:p w:rsidR="00B25664" w:rsidRPr="00646BF3" w:rsidRDefault="00B25664" w:rsidP="00646BF3">
      <w:pPr>
        <w:spacing w:after="0"/>
      </w:pPr>
    </w:p>
    <w:sectPr w:rsidR="00B25664" w:rsidRPr="00646BF3" w:rsidSect="00A243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87178"/>
    <w:multiLevelType w:val="hybridMultilevel"/>
    <w:tmpl w:val="E7BEF84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02A361E"/>
    <w:multiLevelType w:val="hybridMultilevel"/>
    <w:tmpl w:val="9D5A2FC4"/>
    <w:lvl w:ilvl="0" w:tplc="0415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492058"/>
    <w:multiLevelType w:val="multilevel"/>
    <w:tmpl w:val="2149205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002B"/>
    <w:rsid w:val="00024E15"/>
    <w:rsid w:val="001063DD"/>
    <w:rsid w:val="001238FA"/>
    <w:rsid w:val="0013360A"/>
    <w:rsid w:val="00226CF7"/>
    <w:rsid w:val="0023099C"/>
    <w:rsid w:val="00265D70"/>
    <w:rsid w:val="00272DBC"/>
    <w:rsid w:val="00281EB2"/>
    <w:rsid w:val="002B027B"/>
    <w:rsid w:val="00372901"/>
    <w:rsid w:val="004A2EF9"/>
    <w:rsid w:val="004B04ED"/>
    <w:rsid w:val="004B5E4C"/>
    <w:rsid w:val="004E3ACF"/>
    <w:rsid w:val="0053380C"/>
    <w:rsid w:val="00552A33"/>
    <w:rsid w:val="00593F4E"/>
    <w:rsid w:val="005C3F94"/>
    <w:rsid w:val="005C41FF"/>
    <w:rsid w:val="00612456"/>
    <w:rsid w:val="00646BF3"/>
    <w:rsid w:val="00652958"/>
    <w:rsid w:val="00774BF9"/>
    <w:rsid w:val="007C0013"/>
    <w:rsid w:val="00856C5A"/>
    <w:rsid w:val="008A74C8"/>
    <w:rsid w:val="008D1943"/>
    <w:rsid w:val="00996AB6"/>
    <w:rsid w:val="009E128A"/>
    <w:rsid w:val="00A243C2"/>
    <w:rsid w:val="00A53F29"/>
    <w:rsid w:val="00A857E6"/>
    <w:rsid w:val="00B23EEE"/>
    <w:rsid w:val="00B25664"/>
    <w:rsid w:val="00B300B8"/>
    <w:rsid w:val="00B624F3"/>
    <w:rsid w:val="00C320BB"/>
    <w:rsid w:val="00D24AA5"/>
    <w:rsid w:val="00DA2553"/>
    <w:rsid w:val="00E21F6F"/>
    <w:rsid w:val="00E4002B"/>
    <w:rsid w:val="00E648A5"/>
    <w:rsid w:val="00E769B1"/>
    <w:rsid w:val="00F06379"/>
    <w:rsid w:val="00F4328C"/>
    <w:rsid w:val="00FD2BBC"/>
    <w:rsid w:val="00FD5788"/>
    <w:rsid w:val="00FF4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43C2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99"/>
    <w:locked/>
    <w:rsid w:val="00E4002B"/>
    <w:rPr>
      <w:rFonts w:ascii="Calibri" w:eastAsia="Times New Roman" w:hAnsi="Calibri"/>
      <w:lang w:eastAsia="en-US"/>
    </w:rPr>
  </w:style>
  <w:style w:type="paragraph" w:styleId="ListParagraph">
    <w:name w:val="List Paragraph"/>
    <w:basedOn w:val="Normal"/>
    <w:link w:val="ListParagraphChar"/>
    <w:uiPriority w:val="99"/>
    <w:qFormat/>
    <w:rsid w:val="00E4002B"/>
    <w:pPr>
      <w:ind w:left="720"/>
      <w:contextualSpacing/>
    </w:pPr>
    <w:rPr>
      <w:sz w:val="20"/>
      <w:szCs w:val="20"/>
      <w:lang w:eastAsia="en-US"/>
    </w:rPr>
  </w:style>
  <w:style w:type="paragraph" w:customStyle="1" w:styleId="Default">
    <w:name w:val="Default"/>
    <w:uiPriority w:val="99"/>
    <w:rsid w:val="00E400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99"/>
    <w:rsid w:val="00E4002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8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508</Words>
  <Characters>3051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Uprawnienia do bezpłatnych i ulgowych przejazdów środkami komunikacji miejskiej,</dc:title>
  <dc:subject/>
  <dc:creator>ispadlo</dc:creator>
  <cp:keywords/>
  <dc:description/>
  <cp:lastModifiedBy>Kamil Mazurek</cp:lastModifiedBy>
  <cp:revision>2</cp:revision>
  <cp:lastPrinted>2024-09-06T07:37:00Z</cp:lastPrinted>
  <dcterms:created xsi:type="dcterms:W3CDTF">2024-09-06T07:38:00Z</dcterms:created>
  <dcterms:modified xsi:type="dcterms:W3CDTF">2024-09-06T07:38:00Z</dcterms:modified>
</cp:coreProperties>
</file>